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46D0" w14:textId="77777777" w:rsidR="00994EF8" w:rsidRDefault="008A7DA8" w:rsidP="008A7DA8">
      <w:pPr>
        <w:jc w:val="right"/>
      </w:pPr>
      <w:r>
        <w:t>Dnia</w:t>
      </w:r>
      <w:r w:rsidR="00D20E54">
        <w:t xml:space="preserve">, </w:t>
      </w:r>
      <w:r>
        <w:t xml:space="preserve"> </w:t>
      </w:r>
      <w:sdt>
        <w:sdtPr>
          <w:id w:val="-1785329666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</w:p>
    <w:p w14:paraId="412494D2" w14:textId="42FAE783" w:rsidR="001F24A8" w:rsidRDefault="001F24A8" w:rsidP="00D20E54">
      <w:pPr>
        <w:spacing w:after="0" w:line="360" w:lineRule="auto"/>
      </w:pPr>
      <w:r w:rsidRPr="00DD31A5">
        <w:rPr>
          <w:b/>
          <w:bCs/>
        </w:rPr>
        <w:t>A</w:t>
      </w:r>
      <w:r w:rsidR="00BE5C88" w:rsidRPr="00DD31A5">
        <w:rPr>
          <w:b/>
          <w:bCs/>
        </w:rPr>
        <w:t>pl. adw</w:t>
      </w:r>
      <w:r w:rsidR="00BE5C88">
        <w:t>.</w:t>
      </w:r>
      <w:r>
        <w:t xml:space="preserve"> </w:t>
      </w:r>
      <w:r w:rsidR="00A9073B">
        <w:t xml:space="preserve"> </w:t>
      </w:r>
      <w:sdt>
        <w:sdtPr>
          <w:id w:val="-2075956650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</w:p>
    <w:p w14:paraId="336E0E7D" w14:textId="2E33BED0" w:rsidR="008A7DA8" w:rsidRDefault="001F24A8" w:rsidP="00D20E54">
      <w:pPr>
        <w:spacing w:after="0" w:line="360" w:lineRule="auto"/>
      </w:pPr>
      <w:r>
        <w:t xml:space="preserve">Izba </w:t>
      </w:r>
      <w:sdt>
        <w:sdtPr>
          <w:id w:val="-433898941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</w:p>
    <w:p w14:paraId="636E191A" w14:textId="77777777" w:rsidR="00CD478F" w:rsidRDefault="00DD31A5" w:rsidP="00DD31A5">
      <w:pPr>
        <w:spacing w:after="0" w:line="360" w:lineRule="auto"/>
        <w:rPr>
          <w:sz w:val="24"/>
          <w:szCs w:val="24"/>
        </w:rPr>
      </w:pPr>
      <w:r>
        <w:t>Nr wpisu</w:t>
      </w:r>
      <w:r w:rsidR="006E1A14">
        <w:t xml:space="preserve"> </w:t>
      </w:r>
      <w:sdt>
        <w:sdtPr>
          <w:id w:val="1485128777"/>
          <w:placeholder>
            <w:docPart w:val="DefaultPlaceholder_-1854013440"/>
          </w:placeholder>
        </w:sdtPr>
        <w:sdtEndPr>
          <w:rPr>
            <w:sz w:val="24"/>
            <w:szCs w:val="24"/>
          </w:rPr>
        </w:sdtEndPr>
        <w:sdtContent>
          <w:sdt>
            <w:sdtPr>
              <w:id w:val="-628398366"/>
              <w:placeholder>
                <w:docPart w:val="DefaultPlaceholder_-1854013440"/>
              </w:placeholder>
            </w:sdtPr>
            <w:sdtEndPr>
              <w:rPr>
                <w:sz w:val="24"/>
                <w:szCs w:val="24"/>
              </w:rPr>
            </w:sdtEndPr>
            <w:sdtContent>
              <w:sdt>
                <w:sdtPr>
                  <w:id w:val="1321842545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id w:val="-1037349359"/>
                      <w:placeholder>
                        <w:docPart w:val="DefaultPlaceholder_-1854013440"/>
                      </w:placeholder>
                      <w:showingPlcHdr/>
                    </w:sdtPr>
                    <w:sdtContent>
                      <w:r w:rsidR="00D20E54" w:rsidRPr="00DE0A12">
                        <w:rPr>
                          <w:rStyle w:val="Tekstzastpczy"/>
                        </w:rPr>
                        <w:t>Kliknij lub naciśnij tutaj, aby wprowadzić tekst.</w:t>
                      </w:r>
                    </w:sdtContent>
                  </w:sdt>
                </w:sdtContent>
              </w:sdt>
            </w:sdtContent>
          </w:sdt>
        </w:sdtContent>
      </w:sdt>
    </w:p>
    <w:p w14:paraId="73AF8996" w14:textId="75F56D46" w:rsidR="00DD31A5" w:rsidRDefault="00DD31A5" w:rsidP="00DD31A5">
      <w:pPr>
        <w:spacing w:after="0" w:line="360" w:lineRule="auto"/>
      </w:pPr>
      <w:r w:rsidRPr="001F77A7">
        <w:t>Posiadam</w:t>
      </w:r>
      <w:r>
        <w:t xml:space="preserve"> </w:t>
      </w:r>
      <w:r w:rsidRPr="001F77A7">
        <w:t xml:space="preserve">konto w </w:t>
      </w:r>
      <w:r>
        <w:t>„</w:t>
      </w:r>
      <w:r w:rsidRPr="001F77A7">
        <w:t>home.pl</w:t>
      </w:r>
      <w:r>
        <w:t>”</w:t>
      </w:r>
      <w:r w:rsidRPr="001F77A7">
        <w:t xml:space="preserve"> zarejestrowane na adres mailowy</w:t>
      </w:r>
      <w:r>
        <w:t>*</w:t>
      </w:r>
      <w:r w:rsidRPr="001F77A7">
        <w:t>:</w:t>
      </w:r>
      <w:r>
        <w:t xml:space="preserve"> </w:t>
      </w:r>
      <w:sdt>
        <w:sdtPr>
          <w:id w:val="-849406614"/>
          <w:placeholder>
            <w:docPart w:val="B5BA8E76A444437CBAF083CD8F6CAF3B"/>
          </w:placeholder>
        </w:sdtPr>
        <w:sdtContent>
          <w:sdt>
            <w:sdtPr>
              <w:id w:val="-851177875"/>
              <w:placeholder>
                <w:docPart w:val="B5BA8E76A444437CBAF083CD8F6CAF3B"/>
              </w:placeholder>
              <w:showingPlcHdr/>
            </w:sdtPr>
            <w:sdtContent>
              <w:r w:rsidRPr="00DE0A12">
                <w:rPr>
                  <w:rStyle w:val="Tekstzastpczy"/>
                </w:rPr>
                <w:t>Kliknij lub naciśnij tutaj, aby wprowadzić tekst.</w:t>
              </w:r>
            </w:sdtContent>
          </w:sdt>
        </w:sdtContent>
      </w:sdt>
    </w:p>
    <w:p w14:paraId="303E23BF" w14:textId="51F4855D" w:rsidR="00DD31A5" w:rsidRPr="00444275" w:rsidRDefault="00DD31A5" w:rsidP="00DD31A5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Pr="00444275">
        <w:rPr>
          <w:i/>
          <w:iCs/>
          <w:sz w:val="18"/>
          <w:szCs w:val="18"/>
        </w:rPr>
        <w:t>Pole należy zostawić puste jeśli wnioskodawca nie posiada konta w home.pl</w:t>
      </w:r>
      <w:r>
        <w:rPr>
          <w:i/>
          <w:iCs/>
          <w:sz w:val="18"/>
          <w:szCs w:val="18"/>
        </w:rPr>
        <w:t>.</w:t>
      </w:r>
    </w:p>
    <w:p w14:paraId="5AEE31B9" w14:textId="77777777" w:rsidR="00DD31A5" w:rsidRDefault="00DD31A5" w:rsidP="00DD31A5">
      <w:pPr>
        <w:pStyle w:val="Nagwek1"/>
        <w:spacing w:line="240" w:lineRule="auto"/>
        <w:ind w:left="5529"/>
        <w:rPr>
          <w:b/>
          <w:bCs/>
          <w:color w:val="auto"/>
          <w:sz w:val="28"/>
          <w:szCs w:val="28"/>
        </w:rPr>
      </w:pPr>
    </w:p>
    <w:p w14:paraId="51687D90" w14:textId="24FC8975" w:rsidR="0014262F" w:rsidRPr="0076378E" w:rsidRDefault="0014262F" w:rsidP="0076378E">
      <w:pPr>
        <w:spacing w:after="0" w:line="360" w:lineRule="auto"/>
        <w:ind w:left="4956"/>
        <w:rPr>
          <w:b/>
          <w:bCs/>
          <w:sz w:val="28"/>
          <w:szCs w:val="28"/>
        </w:rPr>
      </w:pPr>
      <w:r w:rsidRPr="00B405C1">
        <w:rPr>
          <w:b/>
          <w:bCs/>
          <w:sz w:val="28"/>
          <w:szCs w:val="28"/>
        </w:rPr>
        <w:t>NACZELNA RADA ADWOKAC</w:t>
      </w:r>
      <w:r w:rsidR="000151BF" w:rsidRPr="00B405C1">
        <w:rPr>
          <w:b/>
          <w:bCs/>
          <w:sz w:val="28"/>
          <w:szCs w:val="28"/>
        </w:rPr>
        <w:t>K</w:t>
      </w:r>
      <w:r w:rsidRPr="00B405C1">
        <w:rPr>
          <w:b/>
          <w:bCs/>
          <w:sz w:val="28"/>
          <w:szCs w:val="28"/>
        </w:rPr>
        <w:t>A</w:t>
      </w:r>
      <w:r w:rsidRPr="00B405C1">
        <w:rPr>
          <w:b/>
          <w:bCs/>
          <w:sz w:val="28"/>
          <w:szCs w:val="28"/>
        </w:rPr>
        <w:br/>
        <w:t>ul. Świętojerska 16</w:t>
      </w:r>
      <w:r w:rsidRPr="00B405C1">
        <w:rPr>
          <w:b/>
          <w:bCs/>
          <w:sz w:val="28"/>
          <w:szCs w:val="28"/>
        </w:rPr>
        <w:br/>
        <w:t>00-202 Warszawa</w:t>
      </w:r>
    </w:p>
    <w:p w14:paraId="30A5D701" w14:textId="77777777" w:rsidR="00657643" w:rsidRPr="00657643" w:rsidRDefault="00657643" w:rsidP="00657643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65764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Wniosek o założenie konta w domenie @adwokatura.pl</w:t>
      </w:r>
    </w:p>
    <w:p w14:paraId="65360519" w14:textId="77777777" w:rsidR="008A7DA8" w:rsidRDefault="008A7DA8" w:rsidP="006E1A14">
      <w:pPr>
        <w:ind w:left="-851" w:right="-567"/>
      </w:pPr>
    </w:p>
    <w:p w14:paraId="035FA8CE" w14:textId="1E6EC13C" w:rsidR="00DD31A5" w:rsidRDefault="00DD31A5" w:rsidP="00DD31A5">
      <w:pPr>
        <w:ind w:left="-851" w:right="-567"/>
        <w:jc w:val="center"/>
        <w:rPr>
          <w:b/>
          <w:bCs/>
          <w:i/>
          <w:iCs/>
          <w:u w:val="single"/>
        </w:rPr>
      </w:pPr>
      <w:r w:rsidRPr="002429C8">
        <w:rPr>
          <w:b/>
          <w:bCs/>
          <w:i/>
          <w:iCs/>
        </w:rPr>
        <w:t>Zwracam się o założenie konta poczty elektronicznej w domenie @adwokatura.pl oraz nadanie mu nazwy</w:t>
      </w:r>
      <w:r>
        <w:rPr>
          <w:b/>
          <w:bCs/>
          <w:i/>
          <w:iCs/>
        </w:rPr>
        <w:t xml:space="preserve"> w formacie </w:t>
      </w:r>
      <w:hyperlink r:id="rId8" w:history="1">
        <w:r w:rsidRPr="00A51375">
          <w:rPr>
            <w:rStyle w:val="Hipercze"/>
            <w:b/>
            <w:bCs/>
            <w:i/>
            <w:iCs/>
          </w:rPr>
          <w:t>imie.nazwisko@adwokatura.pl</w:t>
        </w:r>
      </w:hyperlink>
    </w:p>
    <w:p w14:paraId="46E6CF4A" w14:textId="77777777" w:rsidR="00DD31A5" w:rsidRPr="00444275" w:rsidRDefault="00DD31A5" w:rsidP="00DD31A5">
      <w:pPr>
        <w:ind w:left="-851" w:right="-567"/>
        <w:jc w:val="center"/>
        <w:rPr>
          <w:b/>
          <w:bCs/>
          <w:i/>
          <w:iCs/>
          <w:u w:val="single"/>
        </w:rPr>
      </w:pPr>
    </w:p>
    <w:p w14:paraId="2467F7CD" w14:textId="77777777" w:rsidR="00DF6936" w:rsidRDefault="00000000" w:rsidP="00DF6936">
      <w:pPr>
        <w:ind w:left="-426"/>
        <w:jc w:val="center"/>
        <w:rPr>
          <w:sz w:val="24"/>
          <w:szCs w:val="24"/>
        </w:rPr>
      </w:pPr>
      <w:sdt>
        <w:sdtPr>
          <w:rPr>
            <w:sz w:val="24"/>
            <w:szCs w:val="24"/>
          </w:rPr>
          <w:id w:val="1394626125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  <w:r w:rsidR="00DF6936" w:rsidRPr="00DF6936">
        <w:rPr>
          <w:sz w:val="24"/>
          <w:szCs w:val="24"/>
        </w:rPr>
        <w:t>@adwokatura.pl</w:t>
      </w:r>
    </w:p>
    <w:p w14:paraId="684F3497" w14:textId="77777777" w:rsidR="002B01E2" w:rsidRDefault="002B01E2" w:rsidP="002B01E2">
      <w:pPr>
        <w:rPr>
          <w:sz w:val="24"/>
          <w:szCs w:val="24"/>
        </w:rPr>
      </w:pPr>
    </w:p>
    <w:p w14:paraId="3C8357FA" w14:textId="77E305E6" w:rsidR="0076378E" w:rsidRPr="002B01E2" w:rsidRDefault="001E3914" w:rsidP="002B01E2">
      <w:pPr>
        <w:rPr>
          <w:b/>
          <w:bCs/>
          <w:color w:val="7030A0"/>
          <w:sz w:val="28"/>
          <w:szCs w:val="28"/>
        </w:rPr>
      </w:pPr>
      <w:r w:rsidRPr="002B01E2">
        <w:rPr>
          <w:b/>
          <w:bCs/>
          <w:color w:val="7030A0"/>
          <w:sz w:val="28"/>
          <w:szCs w:val="28"/>
        </w:rPr>
        <w:t xml:space="preserve">W razie gdy koszt abonamentu będzie rozliczany w kosztach kancelarii: </w:t>
      </w:r>
    </w:p>
    <w:p w14:paraId="5E8B385F" w14:textId="77777777" w:rsidR="00DD31A5" w:rsidRPr="00DD31A5" w:rsidRDefault="00DD31A5" w:rsidP="00CD478F">
      <w:pPr>
        <w:pStyle w:val="Akapitzlist"/>
        <w:numPr>
          <w:ilvl w:val="0"/>
          <w:numId w:val="1"/>
        </w:numPr>
        <w:spacing w:after="0" w:line="360" w:lineRule="auto"/>
      </w:pPr>
      <w:r w:rsidRPr="00DD31A5">
        <w:t xml:space="preserve">NAZWA  : </w:t>
      </w:r>
      <w:sdt>
        <w:sdtPr>
          <w:id w:val="209546076"/>
          <w:placeholder>
            <w:docPart w:val="A9BCCF1704D5485D9B62007C672CAAEC"/>
          </w:placeholder>
          <w:showingPlcHdr/>
        </w:sdtPr>
        <w:sdtContent>
          <w:r w:rsidRPr="00DD31A5">
            <w:rPr>
              <w:rStyle w:val="Tekstzastpczy"/>
            </w:rPr>
            <w:t>Kliknij lub naciśnij tutaj, aby wprowadzić tekst.</w:t>
          </w:r>
        </w:sdtContent>
      </w:sdt>
    </w:p>
    <w:p w14:paraId="1DFE7745" w14:textId="77777777" w:rsidR="00DD31A5" w:rsidRPr="00DD31A5" w:rsidRDefault="00DD31A5" w:rsidP="00CD478F">
      <w:pPr>
        <w:pStyle w:val="Akapitzlist"/>
        <w:numPr>
          <w:ilvl w:val="0"/>
          <w:numId w:val="1"/>
        </w:numPr>
        <w:spacing w:after="0" w:line="360" w:lineRule="auto"/>
      </w:pPr>
      <w:r w:rsidRPr="00DD31A5">
        <w:t xml:space="preserve">IMIĘ NAZWISKO: </w:t>
      </w:r>
      <w:sdt>
        <w:sdtPr>
          <w:id w:val="-2121128493"/>
          <w:placeholder>
            <w:docPart w:val="6DC00D9D30E84B79BE7BC962B0C9C332"/>
          </w:placeholder>
          <w:showingPlcHdr/>
        </w:sdtPr>
        <w:sdtContent>
          <w:r w:rsidRPr="00DD31A5">
            <w:rPr>
              <w:rStyle w:val="Tekstzastpczy"/>
            </w:rPr>
            <w:t>Kliknij lub naciśnij tutaj, aby wprowadzić tekst.</w:t>
          </w:r>
        </w:sdtContent>
      </w:sdt>
    </w:p>
    <w:p w14:paraId="463254FA" w14:textId="09A3A9A0" w:rsidR="00DD31A5" w:rsidRPr="00DD31A5" w:rsidRDefault="00DD31A5" w:rsidP="00CD478F">
      <w:pPr>
        <w:pStyle w:val="Akapitzlist"/>
        <w:numPr>
          <w:ilvl w:val="0"/>
          <w:numId w:val="1"/>
        </w:numPr>
        <w:spacing w:after="0" w:line="360" w:lineRule="auto"/>
      </w:pPr>
      <w:r w:rsidRPr="00DD31A5">
        <w:t xml:space="preserve">AKTUALNY ADRES POCZTY ELEKTRONICZNEJ*: </w:t>
      </w:r>
      <w:sdt>
        <w:sdtPr>
          <w:id w:val="-1325268039"/>
          <w:placeholder>
            <w:docPart w:val="DCCFABDA19314AEEA533B3BEBDD8BB7A"/>
          </w:placeholder>
          <w:showingPlcHdr/>
        </w:sdtPr>
        <w:sdtContent>
          <w:r w:rsidRPr="00DD31A5">
            <w:rPr>
              <w:rStyle w:val="Tekstzastpczy"/>
            </w:rPr>
            <w:t>Kliknij lub naciśnij tutaj, aby wprowadzić tekst.</w:t>
          </w:r>
        </w:sdtContent>
      </w:sdt>
      <w:r w:rsidRPr="00DD31A5">
        <w:br/>
      </w:r>
      <w:r w:rsidRPr="00DD31A5">
        <w:rPr>
          <w:i/>
          <w:iCs/>
          <w:sz w:val="16"/>
          <w:szCs w:val="16"/>
        </w:rPr>
        <w:t xml:space="preserve"> *na podany adres e-mail zostanie założone konto w portalu home.pl oraz będzie służył do zmiany hasła dostępowego</w:t>
      </w:r>
    </w:p>
    <w:p w14:paraId="13F2DC88" w14:textId="77777777" w:rsidR="00DD31A5" w:rsidRPr="00DD31A5" w:rsidRDefault="00DD31A5" w:rsidP="00CD478F">
      <w:pPr>
        <w:pStyle w:val="Akapitzlist"/>
        <w:numPr>
          <w:ilvl w:val="0"/>
          <w:numId w:val="1"/>
        </w:numPr>
        <w:spacing w:after="0" w:line="360" w:lineRule="auto"/>
      </w:pPr>
      <w:r w:rsidRPr="00DD31A5">
        <w:t>NR TEL KOM.</w:t>
      </w:r>
      <w:sdt>
        <w:sdtPr>
          <w:id w:val="2005092211"/>
          <w:placeholder>
            <w:docPart w:val="744639E40C80453D91AD4CFEFE8D374A"/>
          </w:placeholder>
          <w:showingPlcHdr/>
        </w:sdtPr>
        <w:sdtContent>
          <w:r w:rsidRPr="00DD31A5">
            <w:rPr>
              <w:rStyle w:val="Tekstzastpczy"/>
            </w:rPr>
            <w:t>Kliknij lub naciśnij tutaj, aby wprowadzić tekst.</w:t>
          </w:r>
        </w:sdtContent>
      </w:sdt>
      <w:r w:rsidRPr="00DD31A5">
        <w:t xml:space="preserve"> </w:t>
      </w:r>
    </w:p>
    <w:p w14:paraId="0B133693" w14:textId="77777777" w:rsidR="00CD478F" w:rsidRPr="006F2496" w:rsidRDefault="00CD478F" w:rsidP="00CD478F">
      <w:pPr>
        <w:pStyle w:val="Akapitzlist"/>
        <w:numPr>
          <w:ilvl w:val="0"/>
          <w:numId w:val="1"/>
        </w:numPr>
        <w:spacing w:after="0" w:line="360" w:lineRule="auto"/>
      </w:pPr>
      <w:r w:rsidRPr="006F2496">
        <w:t>ADRES SIEDZIBY:</w:t>
      </w:r>
      <w:r>
        <w:tab/>
      </w:r>
      <w:r w:rsidRPr="006F2496">
        <w:t xml:space="preserve">ul. </w:t>
      </w:r>
      <w:sdt>
        <w:sdtPr>
          <w:id w:val="-125862783"/>
          <w:placeholder>
            <w:docPart w:val="22BD7B98FE3E4ABA9729C20AD323767E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7B215F2B" w14:textId="77777777" w:rsidR="00CD478F" w:rsidRPr="006F2496" w:rsidRDefault="00CD478F" w:rsidP="00CD478F">
      <w:pPr>
        <w:spacing w:after="0" w:line="360" w:lineRule="auto"/>
        <w:ind w:left="1416" w:firstLine="708"/>
        <w:rPr>
          <w:i/>
          <w:iCs/>
        </w:rPr>
      </w:pPr>
      <w:r w:rsidRPr="006F2496">
        <w:t xml:space="preserve">kod: </w:t>
      </w:r>
      <w:sdt>
        <w:sdtPr>
          <w:id w:val="-591627676"/>
          <w:placeholder>
            <w:docPart w:val="22BD7B98FE3E4ABA9729C20AD323767E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4A4CF68C" w14:textId="77777777" w:rsidR="00CD478F" w:rsidRPr="006F2496" w:rsidRDefault="00CD478F" w:rsidP="00CD478F">
      <w:pPr>
        <w:spacing w:after="0" w:line="360" w:lineRule="auto"/>
        <w:ind w:left="1416" w:firstLine="708"/>
      </w:pPr>
      <w:r>
        <w:t>Miejscowość</w:t>
      </w:r>
      <w:r w:rsidRPr="006F2496">
        <w:t xml:space="preserve">: </w:t>
      </w:r>
      <w:sdt>
        <w:sdtPr>
          <w:id w:val="60765046"/>
          <w:placeholder>
            <w:docPart w:val="22BD7B98FE3E4ABA9729C20AD323767E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16BC417E" w14:textId="77777777" w:rsidR="00DD31A5" w:rsidRPr="00DD31A5" w:rsidRDefault="00DD31A5" w:rsidP="00CD478F">
      <w:pPr>
        <w:pStyle w:val="Akapitzlist"/>
        <w:numPr>
          <w:ilvl w:val="0"/>
          <w:numId w:val="1"/>
        </w:numPr>
        <w:spacing w:after="0" w:line="360" w:lineRule="auto"/>
      </w:pPr>
      <w:r w:rsidRPr="00DD31A5">
        <w:t xml:space="preserve">NIP: </w:t>
      </w:r>
      <w:sdt>
        <w:sdtPr>
          <w:id w:val="852920470"/>
          <w:placeholder>
            <w:docPart w:val="1A747F82000A499E951494B05B1AB00F"/>
          </w:placeholder>
          <w:showingPlcHdr/>
        </w:sdtPr>
        <w:sdtContent>
          <w:r w:rsidRPr="00DD31A5">
            <w:rPr>
              <w:rStyle w:val="Tekstzastpczy"/>
            </w:rPr>
            <w:t>Kliknij lub naciśnij tutaj, aby wprowadzić tekst.</w:t>
          </w:r>
        </w:sdtContent>
      </w:sdt>
    </w:p>
    <w:p w14:paraId="4F294295" w14:textId="77777777" w:rsidR="00DD31A5" w:rsidRPr="00C37C0C" w:rsidRDefault="00DD31A5" w:rsidP="00CD478F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REGON: </w:t>
      </w:r>
      <w:sdt>
        <w:sdtPr>
          <w:rPr>
            <w:sz w:val="24"/>
            <w:szCs w:val="24"/>
          </w:rPr>
          <w:id w:val="-1870755533"/>
          <w:placeholder>
            <w:docPart w:val="A9BCCF1704D5485D9B62007C672CAAEC"/>
          </w:placeholder>
        </w:sdtPr>
        <w:sdtContent>
          <w:sdt>
            <w:sdtPr>
              <w:rPr>
                <w:sz w:val="24"/>
                <w:szCs w:val="24"/>
              </w:rPr>
              <w:id w:val="279466929"/>
              <w:placeholder>
                <w:docPart w:val="A9BCCF1704D5485D9B62007C672CAAEC"/>
              </w:placeholder>
              <w:showingPlcHdr/>
            </w:sdtPr>
            <w:sdtContent>
              <w:r w:rsidRPr="00DE0A12">
                <w:rPr>
                  <w:rStyle w:val="Tekstzastpczy"/>
                </w:rPr>
                <w:t>Kliknij lub naciśnij tutaj, aby wprowadzić tekst.</w:t>
              </w:r>
            </w:sdtContent>
          </w:sdt>
        </w:sdtContent>
      </w:sdt>
    </w:p>
    <w:p w14:paraId="0DACE2B3" w14:textId="398E8D61" w:rsidR="002C692E" w:rsidRPr="00CA4D46" w:rsidRDefault="001E3914" w:rsidP="00CD478F">
      <w:pPr>
        <w:pStyle w:val="Akapitzlist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ZŁOŻYŁEM(-AM) ŚLUBOWANIE</w:t>
      </w:r>
      <w:r w:rsidR="00DD31A5">
        <w:rPr>
          <w:sz w:val="24"/>
          <w:szCs w:val="24"/>
        </w:rPr>
        <w:t xml:space="preserve"> (TAK/NIE)</w:t>
      </w:r>
      <w:r w:rsidR="006E1A14">
        <w:rPr>
          <w:sz w:val="24"/>
          <w:szCs w:val="24"/>
        </w:rPr>
        <w:t>:</w:t>
      </w:r>
      <w:r w:rsidR="006E1A14" w:rsidRPr="006E1A1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94511028"/>
          <w:placeholder>
            <w:docPart w:val="DefaultPlaceholder_-1854013440"/>
          </w:placeholder>
          <w:showingPlcHdr/>
        </w:sdtPr>
        <w:sdtContent>
          <w:r w:rsidR="002C692E" w:rsidRPr="00DE0A12">
            <w:rPr>
              <w:rStyle w:val="Tekstzastpczy"/>
            </w:rPr>
            <w:t>Kliknij lub naciśnij tutaj, aby wprowadzić tekst.</w:t>
          </w:r>
        </w:sdtContent>
      </w:sdt>
    </w:p>
    <w:p w14:paraId="62C2044B" w14:textId="201B78F4" w:rsidR="00CD478F" w:rsidRDefault="00CD478F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br w:type="page"/>
      </w:r>
    </w:p>
    <w:p w14:paraId="2BC8E48F" w14:textId="1A33DB77" w:rsidR="0076378E" w:rsidRPr="00962016" w:rsidRDefault="009D7EE8" w:rsidP="002B01E2">
      <w:pPr>
        <w:spacing w:line="360" w:lineRule="auto"/>
      </w:pPr>
      <w:r w:rsidRPr="0076378E">
        <w:rPr>
          <w:b/>
          <w:bCs/>
          <w:color w:val="7030A0"/>
          <w:sz w:val="28"/>
          <w:szCs w:val="28"/>
        </w:rPr>
        <w:lastRenderedPageBreak/>
        <w:t>W ra</w:t>
      </w:r>
      <w:r w:rsidR="004D3994" w:rsidRPr="0076378E">
        <w:rPr>
          <w:b/>
          <w:bCs/>
          <w:color w:val="7030A0"/>
          <w:sz w:val="28"/>
          <w:szCs w:val="28"/>
        </w:rPr>
        <w:t>z</w:t>
      </w:r>
      <w:r w:rsidRPr="0076378E">
        <w:rPr>
          <w:b/>
          <w:bCs/>
          <w:color w:val="7030A0"/>
          <w:sz w:val="28"/>
          <w:szCs w:val="28"/>
        </w:rPr>
        <w:t>ie gdy koszt abonamentu pokrywam sam</w:t>
      </w:r>
      <w:r w:rsidR="00627D0F" w:rsidRPr="0076378E">
        <w:rPr>
          <w:b/>
          <w:bCs/>
          <w:color w:val="7030A0"/>
          <w:sz w:val="28"/>
          <w:szCs w:val="28"/>
        </w:rPr>
        <w:t xml:space="preserve"> (-a)</w:t>
      </w:r>
      <w:r w:rsidR="00962016" w:rsidRPr="0076378E">
        <w:rPr>
          <w:b/>
          <w:bCs/>
          <w:color w:val="7030A0"/>
          <w:sz w:val="28"/>
          <w:szCs w:val="28"/>
        </w:rPr>
        <w:t>:</w:t>
      </w:r>
    </w:p>
    <w:p w14:paraId="469920A0" w14:textId="77777777" w:rsidR="00AC3197" w:rsidRDefault="00072058" w:rsidP="00CD478F">
      <w:pPr>
        <w:pStyle w:val="Akapitzlist"/>
        <w:numPr>
          <w:ilvl w:val="0"/>
          <w:numId w:val="4"/>
        </w:numPr>
        <w:spacing w:after="0" w:line="360" w:lineRule="auto"/>
        <w:ind w:left="-142"/>
      </w:pPr>
      <w:r>
        <w:t xml:space="preserve">IMIĘ I NAZWISKO: </w:t>
      </w:r>
      <w:sdt>
        <w:sdtPr>
          <w:id w:val="2047097705"/>
          <w:placeholder>
            <w:docPart w:val="DefaultPlaceholder_-1854013440"/>
          </w:placeholder>
          <w:showingPlcHdr/>
        </w:sdtPr>
        <w:sdtContent>
          <w:r w:rsidR="00B37C53" w:rsidRPr="00DE0A12">
            <w:rPr>
              <w:rStyle w:val="Tekstzastpczy"/>
            </w:rPr>
            <w:t>Kliknij lub naciśnij tutaj, aby wprowadzić tekst.</w:t>
          </w:r>
        </w:sdtContent>
      </w:sdt>
    </w:p>
    <w:p w14:paraId="7725BB11" w14:textId="77777777" w:rsidR="00C11BE8" w:rsidRDefault="000C292C" w:rsidP="00CD478F">
      <w:pPr>
        <w:pStyle w:val="Akapitzlist"/>
        <w:numPr>
          <w:ilvl w:val="0"/>
          <w:numId w:val="4"/>
        </w:numPr>
        <w:spacing w:after="0" w:line="360" w:lineRule="auto"/>
        <w:ind w:left="-142"/>
      </w:pPr>
      <w:r>
        <w:t xml:space="preserve">NR PESEL:  </w:t>
      </w:r>
      <w:sdt>
        <w:sdtPr>
          <w:id w:val="-2132236217"/>
          <w:placeholder>
            <w:docPart w:val="DefaultPlaceholder_-1854013440"/>
          </w:placeholder>
          <w:showingPlcHdr/>
        </w:sdtPr>
        <w:sdtContent>
          <w:r w:rsidRPr="00DE0A12">
            <w:rPr>
              <w:rStyle w:val="Tekstzastpczy"/>
            </w:rPr>
            <w:t>Kliknij lub naciśnij tutaj, aby wprowadzić tekst.</w:t>
          </w:r>
        </w:sdtContent>
      </w:sdt>
    </w:p>
    <w:p w14:paraId="43D1867E" w14:textId="33AE17E6" w:rsidR="00CD478F" w:rsidRPr="006F2496" w:rsidRDefault="00CD478F" w:rsidP="00CD478F">
      <w:pPr>
        <w:pStyle w:val="Akapitzlist"/>
        <w:numPr>
          <w:ilvl w:val="0"/>
          <w:numId w:val="4"/>
        </w:numPr>
        <w:spacing w:after="0" w:line="360" w:lineRule="auto"/>
        <w:ind w:left="-142"/>
      </w:pPr>
      <w:r w:rsidRPr="006F2496">
        <w:t>ADRES:</w:t>
      </w:r>
      <w:r>
        <w:tab/>
      </w:r>
      <w:r>
        <w:tab/>
      </w:r>
      <w:r>
        <w:tab/>
      </w:r>
      <w:r w:rsidRPr="006F2496">
        <w:t xml:space="preserve">ul. </w:t>
      </w:r>
      <w:sdt>
        <w:sdtPr>
          <w:id w:val="977649739"/>
          <w:placeholder>
            <w:docPart w:val="4F36A086F2694E638C4B637BA7B17FF8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5821718E" w14:textId="77777777" w:rsidR="00CD478F" w:rsidRPr="006F2496" w:rsidRDefault="00CD478F" w:rsidP="00CD478F">
      <w:pPr>
        <w:spacing w:after="0" w:line="360" w:lineRule="auto"/>
        <w:ind w:left="1416" w:firstLine="708"/>
        <w:rPr>
          <w:i/>
          <w:iCs/>
        </w:rPr>
      </w:pPr>
      <w:r w:rsidRPr="006F2496">
        <w:t xml:space="preserve">kod: </w:t>
      </w:r>
      <w:sdt>
        <w:sdtPr>
          <w:id w:val="1680233096"/>
          <w:placeholder>
            <w:docPart w:val="4F36A086F2694E638C4B637BA7B17FF8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160E3000" w14:textId="77777777" w:rsidR="00CD478F" w:rsidRPr="006F2496" w:rsidRDefault="00CD478F" w:rsidP="00CD478F">
      <w:pPr>
        <w:spacing w:after="0" w:line="360" w:lineRule="auto"/>
        <w:ind w:left="1416" w:firstLine="708"/>
      </w:pPr>
      <w:r>
        <w:t>Miejscowość</w:t>
      </w:r>
      <w:r w:rsidRPr="006F2496">
        <w:t xml:space="preserve">: </w:t>
      </w:r>
      <w:sdt>
        <w:sdtPr>
          <w:id w:val="2020962955"/>
          <w:placeholder>
            <w:docPart w:val="4F36A086F2694E638C4B637BA7B17FF8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7722D392" w14:textId="7EA31644" w:rsidR="00903E80" w:rsidRDefault="00414208" w:rsidP="00CD478F">
      <w:pPr>
        <w:pStyle w:val="Akapitzlist"/>
        <w:numPr>
          <w:ilvl w:val="0"/>
          <w:numId w:val="4"/>
        </w:numPr>
        <w:spacing w:after="0" w:line="360" w:lineRule="auto"/>
        <w:ind w:left="-142"/>
      </w:pPr>
      <w:r>
        <w:t>NR TEL KOMÓRKOWEGO</w:t>
      </w:r>
      <w:r w:rsidR="00944CF6">
        <w:t xml:space="preserve">: </w:t>
      </w:r>
      <w:sdt>
        <w:sdtPr>
          <w:id w:val="1585880808"/>
          <w:placeholder>
            <w:docPart w:val="DefaultPlaceholder_-1854013440"/>
          </w:placeholder>
          <w:showingPlcHdr/>
        </w:sdtPr>
        <w:sdtContent>
          <w:r w:rsidR="00944CF6" w:rsidRPr="00DE0A12">
            <w:rPr>
              <w:rStyle w:val="Tekstzastpczy"/>
            </w:rPr>
            <w:t>Kliknij lub naciśnij tutaj, aby wprowadzić tekst.</w:t>
          </w:r>
        </w:sdtContent>
      </w:sdt>
      <w:r>
        <w:t xml:space="preserve"> </w:t>
      </w:r>
    </w:p>
    <w:p w14:paraId="27C5E53C" w14:textId="528F2CC2" w:rsidR="00DD31A5" w:rsidRDefault="00962016" w:rsidP="00CD478F">
      <w:pPr>
        <w:pStyle w:val="Akapitzlist"/>
        <w:numPr>
          <w:ilvl w:val="0"/>
          <w:numId w:val="4"/>
        </w:numPr>
        <w:spacing w:after="0" w:line="360" w:lineRule="auto"/>
        <w:ind w:left="-142"/>
      </w:pPr>
      <w:r>
        <w:t>AKTUALNY ADRES POCZTY ELEKTRONICZNEJ</w:t>
      </w:r>
      <w:r w:rsidR="00DD31A5">
        <w:t>*</w:t>
      </w:r>
      <w:r>
        <w:t xml:space="preserve">: </w:t>
      </w:r>
      <w:sdt>
        <w:sdtPr>
          <w:id w:val="-91546368"/>
          <w:placeholder>
            <w:docPart w:val="DefaultPlaceholder_-1854013440"/>
          </w:placeholder>
          <w:showingPlcHdr/>
        </w:sdtPr>
        <w:sdtContent>
          <w:r w:rsidRPr="00DE0A12">
            <w:rPr>
              <w:rStyle w:val="Tekstzastpczy"/>
            </w:rPr>
            <w:t>Kliknij lub naciśnij tutaj, aby wprowadzić tekst.</w:t>
          </w:r>
        </w:sdtContent>
      </w:sdt>
      <w:r w:rsidR="00DD31A5">
        <w:br/>
      </w:r>
      <w:r w:rsidR="00DD31A5" w:rsidRPr="00DD31A5">
        <w:rPr>
          <w:i/>
          <w:iCs/>
          <w:sz w:val="16"/>
          <w:szCs w:val="16"/>
        </w:rPr>
        <w:t>*na podany adres e-mail zostanie założone konto w portalu home.pl oraz będzie służył do zmiany hasła dostępowego</w:t>
      </w:r>
    </w:p>
    <w:p w14:paraId="0AFD1888" w14:textId="2CD289B9" w:rsidR="00DD31A5" w:rsidRPr="00DD31A5" w:rsidRDefault="00DD31A5" w:rsidP="00CD478F">
      <w:pPr>
        <w:pStyle w:val="Akapitzlist"/>
        <w:numPr>
          <w:ilvl w:val="0"/>
          <w:numId w:val="4"/>
        </w:numPr>
        <w:spacing w:after="0" w:line="360" w:lineRule="auto"/>
        <w:ind w:left="-142"/>
        <w:rPr>
          <w:sz w:val="24"/>
          <w:szCs w:val="24"/>
        </w:rPr>
      </w:pPr>
      <w:r w:rsidRPr="00DD31A5">
        <w:t>ZŁOŻYŁEM</w:t>
      </w:r>
      <w:r w:rsidRPr="00DD31A5">
        <w:rPr>
          <w:sz w:val="24"/>
          <w:szCs w:val="24"/>
        </w:rPr>
        <w:t xml:space="preserve">(-AM) ŚLUBOWANIE (TAK/NIE): </w:t>
      </w:r>
      <w:sdt>
        <w:sdtPr>
          <w:rPr>
            <w:sz w:val="24"/>
            <w:szCs w:val="24"/>
          </w:rPr>
          <w:id w:val="-259980759"/>
          <w:placeholder>
            <w:docPart w:val="5CC27000BBFA4F3B8BB59E5317C58FD4"/>
          </w:placeholder>
          <w:showingPlcHdr/>
        </w:sdtPr>
        <w:sdtContent>
          <w:r w:rsidRPr="00DE0A12">
            <w:rPr>
              <w:rStyle w:val="Tekstzastpczy"/>
            </w:rPr>
            <w:t>Kliknij lub naciśnij tutaj, aby wprowadzić tekst.</w:t>
          </w:r>
        </w:sdtContent>
      </w:sdt>
    </w:p>
    <w:p w14:paraId="49B505BE" w14:textId="77777777" w:rsidR="00CD478F" w:rsidRDefault="00CD478F" w:rsidP="002B01E2">
      <w:pPr>
        <w:tabs>
          <w:tab w:val="left" w:pos="0"/>
        </w:tabs>
        <w:spacing w:line="240" w:lineRule="auto"/>
        <w:rPr>
          <w:sz w:val="20"/>
          <w:szCs w:val="20"/>
        </w:rPr>
      </w:pPr>
    </w:p>
    <w:p w14:paraId="1C99A457" w14:textId="77777777" w:rsidR="00CD478F" w:rsidRDefault="00CD478F" w:rsidP="002B01E2">
      <w:pPr>
        <w:tabs>
          <w:tab w:val="left" w:pos="0"/>
        </w:tabs>
        <w:spacing w:line="240" w:lineRule="auto"/>
        <w:rPr>
          <w:sz w:val="20"/>
          <w:szCs w:val="20"/>
        </w:rPr>
      </w:pPr>
    </w:p>
    <w:p w14:paraId="10B38705" w14:textId="770303C8" w:rsidR="0076378E" w:rsidRPr="004A1376" w:rsidRDefault="0076378E" w:rsidP="00CD478F">
      <w:pPr>
        <w:tabs>
          <w:tab w:val="left" w:pos="0"/>
        </w:tabs>
        <w:spacing w:line="240" w:lineRule="auto"/>
        <w:rPr>
          <w:sz w:val="20"/>
          <w:szCs w:val="20"/>
        </w:rPr>
      </w:pPr>
      <w:r w:rsidRPr="004A1376">
        <w:rPr>
          <w:sz w:val="20"/>
          <w:szCs w:val="20"/>
        </w:rPr>
        <w:t>Potwierdzam aktualność podanych danych oraz oświadczam, że jest mi znana treść uchwały NRA -Regulamin prowadzenia kont w domenie poczty elektronicznej (</w:t>
      </w:r>
      <w:hyperlink r:id="rId9" w:history="1">
        <w:r w:rsidRPr="004A1376">
          <w:rPr>
            <w:rStyle w:val="Hipercze"/>
            <w:sz w:val="20"/>
            <w:szCs w:val="20"/>
          </w:rPr>
          <w:t>REGULAMIN</w:t>
        </w:r>
      </w:hyperlink>
      <w:r w:rsidRPr="004A1376">
        <w:rPr>
          <w:sz w:val="20"/>
          <w:szCs w:val="20"/>
        </w:rPr>
        <w:t xml:space="preserve">);  </w:t>
      </w:r>
    </w:p>
    <w:p w14:paraId="257B67B6" w14:textId="4729D141" w:rsidR="00CD478F" w:rsidRPr="001C6FE5" w:rsidRDefault="00CD478F" w:rsidP="00CD478F">
      <w:pPr>
        <w:tabs>
          <w:tab w:val="left" w:pos="0"/>
        </w:tabs>
        <w:spacing w:after="0" w:line="360" w:lineRule="auto"/>
        <w:rPr>
          <w:sz w:val="20"/>
          <w:szCs w:val="20"/>
        </w:rPr>
      </w:pPr>
      <w:r w:rsidRPr="001C6FE5">
        <w:rPr>
          <w:b/>
          <w:bCs/>
          <w:sz w:val="20"/>
          <w:szCs w:val="20"/>
        </w:rPr>
        <w:t>Zgodnie z pkt VI. Regulaminu wyrejestrowanie usługi założenia</w:t>
      </w:r>
      <w:r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konta</w:t>
      </w:r>
      <w:r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e-mail może</w:t>
      </w:r>
      <w:r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nastąpić</w:t>
      </w:r>
      <w:r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w</w:t>
      </w:r>
      <w:r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następujących przypadkach:</w:t>
      </w:r>
    </w:p>
    <w:p w14:paraId="0A466E6A" w14:textId="77777777" w:rsidR="00CD478F" w:rsidRPr="001C6FE5" w:rsidRDefault="00CD478F" w:rsidP="00CD478F">
      <w:pPr>
        <w:numPr>
          <w:ilvl w:val="1"/>
          <w:numId w:val="7"/>
        </w:numPr>
        <w:tabs>
          <w:tab w:val="left" w:pos="0"/>
        </w:tabs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nieopłacenia usługi przez Usługobiorcę (w tym nieopłacenia jej na dalsze okresy utrzymania); </w:t>
      </w:r>
    </w:p>
    <w:p w14:paraId="4B067BF3" w14:textId="77777777" w:rsidR="00CD478F" w:rsidRPr="001C6FE5" w:rsidRDefault="00CD478F" w:rsidP="00CD478F">
      <w:pPr>
        <w:numPr>
          <w:ilvl w:val="1"/>
          <w:numId w:val="7"/>
        </w:numPr>
        <w:tabs>
          <w:tab w:val="left" w:pos="0"/>
        </w:tabs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rezygnacji Usługobiorcy z usługi; </w:t>
      </w:r>
    </w:p>
    <w:p w14:paraId="52CDEFE5" w14:textId="77777777" w:rsidR="00CD478F" w:rsidRPr="001C6FE5" w:rsidRDefault="00CD478F" w:rsidP="00CD478F">
      <w:pPr>
        <w:numPr>
          <w:ilvl w:val="1"/>
          <w:numId w:val="7"/>
        </w:numPr>
        <w:tabs>
          <w:tab w:val="left" w:pos="0"/>
        </w:tabs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zawieszenia Usługobiorcy w wykonywaniu czynności zawodowych, z zastrzeżeniem że uzyskał on zezwolenie właściwego dziekana na wykonywanie innych czynności zawodowych; </w:t>
      </w:r>
    </w:p>
    <w:p w14:paraId="4178FD22" w14:textId="77777777" w:rsidR="00CD478F" w:rsidRPr="001C6FE5" w:rsidRDefault="00CD478F" w:rsidP="00CD478F">
      <w:pPr>
        <w:numPr>
          <w:ilvl w:val="1"/>
          <w:numId w:val="7"/>
        </w:numPr>
        <w:tabs>
          <w:tab w:val="left" w:pos="0"/>
        </w:tabs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utraty przez Usługobiorcę statusu umożliwiającego posiadanie konta w domenie adwokatura.pl zgodnie z niniejszym Regulaminem, z zastrzeżeniem że uzyskał on zezwolenie właściwego dziekana na wykonywanie innych czynności zawodowych;</w:t>
      </w:r>
    </w:p>
    <w:p w14:paraId="5993CC21" w14:textId="77777777" w:rsidR="00CD478F" w:rsidRDefault="00CD478F" w:rsidP="00CD478F">
      <w:pPr>
        <w:numPr>
          <w:ilvl w:val="1"/>
          <w:numId w:val="7"/>
        </w:numPr>
        <w:tabs>
          <w:tab w:val="left" w:pos="0"/>
        </w:tabs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naruszenia przez Usługobiorcę postanowień niniejszego Regulaminu. </w:t>
      </w:r>
    </w:p>
    <w:p w14:paraId="132075CA" w14:textId="77777777" w:rsidR="00D57879" w:rsidRPr="003C3EF9" w:rsidRDefault="00D57879" w:rsidP="00CD478F">
      <w:pPr>
        <w:tabs>
          <w:tab w:val="left" w:pos="0"/>
        </w:tabs>
        <w:jc w:val="center"/>
        <w:rPr>
          <w:sz w:val="24"/>
          <w:szCs w:val="24"/>
        </w:rPr>
      </w:pPr>
    </w:p>
    <w:p w14:paraId="29A77516" w14:textId="0FB2828A" w:rsidR="002B01E2" w:rsidRDefault="002B01E2" w:rsidP="00CD478F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3C3EF9">
        <w:rPr>
          <w:b/>
          <w:bCs/>
          <w:sz w:val="24"/>
          <w:szCs w:val="24"/>
        </w:rPr>
        <w:t xml:space="preserve">O każdej sytuacji powiadomię NRA przesyłając wiadomość na adres </w:t>
      </w:r>
      <w:hyperlink r:id="rId10" w:history="1">
        <w:r w:rsidRPr="003C3EF9">
          <w:rPr>
            <w:rStyle w:val="Hipercze"/>
            <w:b/>
            <w:bCs/>
            <w:sz w:val="24"/>
            <w:szCs w:val="24"/>
          </w:rPr>
          <w:t>bazy@nra.pl</w:t>
        </w:r>
      </w:hyperlink>
      <w:r w:rsidRPr="003C3EF9">
        <w:rPr>
          <w:b/>
          <w:bCs/>
          <w:sz w:val="24"/>
          <w:szCs w:val="24"/>
        </w:rPr>
        <w:t>,</w:t>
      </w:r>
      <w:r w:rsidR="00CD478F">
        <w:rPr>
          <w:b/>
          <w:bCs/>
          <w:sz w:val="24"/>
          <w:szCs w:val="24"/>
        </w:rPr>
        <w:t xml:space="preserve"> </w:t>
      </w:r>
      <w:r w:rsidRPr="003C3EF9">
        <w:rPr>
          <w:b/>
          <w:bCs/>
          <w:sz w:val="24"/>
          <w:szCs w:val="24"/>
        </w:rPr>
        <w:t>najpóźniej w dniu zaistniałej sytuacji.</w:t>
      </w:r>
    </w:p>
    <w:p w14:paraId="18439B12" w14:textId="77777777" w:rsidR="002B01E2" w:rsidRDefault="002B01E2" w:rsidP="00CD478F">
      <w:pPr>
        <w:tabs>
          <w:tab w:val="left" w:pos="0"/>
        </w:tabs>
        <w:jc w:val="center"/>
        <w:rPr>
          <w:b/>
          <w:bCs/>
          <w:sz w:val="24"/>
          <w:szCs w:val="24"/>
        </w:rPr>
      </w:pPr>
    </w:p>
    <w:p w14:paraId="74A0BF5A" w14:textId="77777777" w:rsidR="002B01E2" w:rsidRDefault="002B01E2" w:rsidP="00CD478F">
      <w:pPr>
        <w:pStyle w:val="Akapitzlist"/>
        <w:numPr>
          <w:ilvl w:val="0"/>
          <w:numId w:val="6"/>
        </w:numPr>
        <w:tabs>
          <w:tab w:val="left" w:pos="0"/>
        </w:tabs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Znam i akceptuję treść Regulaminu sieci home.pl dostępnego pod adresem </w:t>
      </w:r>
      <w:hyperlink r:id="rId11" w:tgtFrame="_blank" w:history="1">
        <w:r w:rsidRPr="001C6FE5">
          <w:rPr>
            <w:rStyle w:val="Hipercze"/>
            <w:sz w:val="20"/>
            <w:szCs w:val="20"/>
          </w:rPr>
          <w:t>https://regulaminy.home.pl/regulamin-sieci-home.pl-20240217.pdf</w:t>
        </w:r>
      </w:hyperlink>
      <w:r w:rsidRPr="001C6FE5">
        <w:rPr>
          <w:sz w:val="20"/>
          <w:szCs w:val="20"/>
        </w:rPr>
        <w:t xml:space="preserve"> ; </w:t>
      </w:r>
    </w:p>
    <w:p w14:paraId="55D9DA47" w14:textId="77777777" w:rsidR="002B01E2" w:rsidRDefault="002B01E2" w:rsidP="00CD478F">
      <w:pPr>
        <w:pStyle w:val="Akapitzlist"/>
        <w:numPr>
          <w:ilvl w:val="0"/>
          <w:numId w:val="6"/>
        </w:numPr>
        <w:tabs>
          <w:tab w:val="left" w:pos="0"/>
        </w:tabs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Oświadczam, że zapoznałem się i akceptuję treść regulaminu: </w:t>
      </w:r>
      <w:hyperlink r:id="rId12" w:tgtFrame="_blank" w:history="1">
        <w:r w:rsidRPr="001C6FE5">
          <w:rPr>
            <w:rStyle w:val="Hipercze"/>
            <w:sz w:val="20"/>
            <w:szCs w:val="20"/>
          </w:rPr>
          <w:t>"Usługi Poczta Email"</w:t>
        </w:r>
      </w:hyperlink>
      <w:r w:rsidRPr="001C6FE5">
        <w:rPr>
          <w:sz w:val="20"/>
          <w:szCs w:val="20"/>
        </w:rPr>
        <w:t xml:space="preserve"> ;  </w:t>
      </w:r>
    </w:p>
    <w:p w14:paraId="2197B5EE" w14:textId="77777777" w:rsidR="002B01E2" w:rsidRDefault="002B01E2" w:rsidP="00CD478F">
      <w:pPr>
        <w:pStyle w:val="Akapitzlist"/>
        <w:numPr>
          <w:ilvl w:val="0"/>
          <w:numId w:val="6"/>
        </w:numPr>
        <w:tabs>
          <w:tab w:val="left" w:pos="0"/>
        </w:tabs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Wyrażam zgodę na przesyłanie i udostępnianie mi faktur VAT w formie elektronicznej. ; </w:t>
      </w:r>
    </w:p>
    <w:p w14:paraId="542B20A9" w14:textId="77777777" w:rsidR="002B01E2" w:rsidRPr="001C6FE5" w:rsidRDefault="002B01E2" w:rsidP="00CD478F">
      <w:pPr>
        <w:pStyle w:val="Akapitzlist"/>
        <w:numPr>
          <w:ilvl w:val="0"/>
          <w:numId w:val="6"/>
        </w:numPr>
        <w:tabs>
          <w:tab w:val="left" w:pos="0"/>
        </w:tabs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Akceptuję postanowienia </w:t>
      </w:r>
      <w:hyperlink r:id="rId13" w:tgtFrame="_blank" w:history="1">
        <w:r w:rsidRPr="001C6FE5">
          <w:rPr>
            <w:rStyle w:val="Hipercze"/>
            <w:sz w:val="20"/>
            <w:szCs w:val="20"/>
          </w:rPr>
          <w:t>Polityki prywatności</w:t>
        </w:r>
      </w:hyperlink>
    </w:p>
    <w:p w14:paraId="463B9655" w14:textId="77777777" w:rsidR="00CD478F" w:rsidRDefault="00CD478F" w:rsidP="0002610B">
      <w:pPr>
        <w:ind w:left="6096"/>
      </w:pPr>
    </w:p>
    <w:p w14:paraId="6F2848B3" w14:textId="77777777" w:rsidR="00CD478F" w:rsidRDefault="00CD478F" w:rsidP="0002610B">
      <w:pPr>
        <w:ind w:left="6096"/>
      </w:pPr>
    </w:p>
    <w:p w14:paraId="7399B9C6" w14:textId="7BDC1C6E" w:rsidR="00627D0F" w:rsidRDefault="00627D0F" w:rsidP="0002610B">
      <w:pPr>
        <w:ind w:left="6096"/>
      </w:pPr>
      <w:r>
        <w:t>Własnoręczny p</w:t>
      </w:r>
      <w:r w:rsidR="00BA5867">
        <w:t>od</w:t>
      </w:r>
      <w:r w:rsidR="0002610B">
        <w:t>pis</w:t>
      </w:r>
    </w:p>
    <w:p w14:paraId="671E1841" w14:textId="77777777" w:rsidR="00CA4D46" w:rsidRDefault="00CA4D46" w:rsidP="00400F7C"/>
    <w:p w14:paraId="52AEBE8E" w14:textId="77777777" w:rsidR="00627D0F" w:rsidRPr="00DF3F33" w:rsidRDefault="00627D0F" w:rsidP="00CD478F"/>
    <w:sectPr w:rsidR="00627D0F" w:rsidRPr="00DF3F33" w:rsidSect="00CA4D46">
      <w:footerReference w:type="default" r:id="rId14"/>
      <w:pgSz w:w="11906" w:h="16838"/>
      <w:pgMar w:top="1134" w:right="1417" w:bottom="568" w:left="1417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2C4FB" w14:textId="77777777" w:rsidR="00631001" w:rsidRDefault="00631001" w:rsidP="00246FE4">
      <w:pPr>
        <w:spacing w:after="0" w:line="240" w:lineRule="auto"/>
      </w:pPr>
      <w:r>
        <w:separator/>
      </w:r>
    </w:p>
  </w:endnote>
  <w:endnote w:type="continuationSeparator" w:id="0">
    <w:p w14:paraId="07AC8C23" w14:textId="77777777" w:rsidR="00631001" w:rsidRDefault="00631001" w:rsidP="0024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C69EB" w14:textId="77777777" w:rsidR="0076378E" w:rsidRPr="00B2163D" w:rsidRDefault="0076378E" w:rsidP="0076378E">
    <w:pPr>
      <w:pStyle w:val="Stopka"/>
      <w:rPr>
        <w:sz w:val="18"/>
        <w:szCs w:val="18"/>
      </w:rPr>
    </w:pPr>
    <w:r w:rsidRPr="00B2163D">
      <w:rPr>
        <w:sz w:val="18"/>
        <w:szCs w:val="18"/>
      </w:rPr>
      <w:t xml:space="preserve">Formularz NRA z dnia </w:t>
    </w:r>
    <w:r>
      <w:rPr>
        <w:sz w:val="18"/>
        <w:szCs w:val="18"/>
      </w:rPr>
      <w:t xml:space="preserve">8 </w:t>
    </w:r>
    <w:r w:rsidRPr="00B2163D">
      <w:rPr>
        <w:sz w:val="18"/>
        <w:szCs w:val="18"/>
      </w:rPr>
      <w:t>sierp</w:t>
    </w:r>
    <w:r>
      <w:rPr>
        <w:sz w:val="18"/>
        <w:szCs w:val="18"/>
      </w:rPr>
      <w:t>nia</w:t>
    </w:r>
    <w:r w:rsidRPr="00B2163D">
      <w:rPr>
        <w:sz w:val="18"/>
        <w:szCs w:val="18"/>
      </w:rPr>
      <w:t xml:space="preserve"> 2024 r. zgodny z Regulaminem rejestracji i korzystania z usług w domenie @adwokatura.pl </w:t>
    </w:r>
  </w:p>
  <w:p w14:paraId="1DC20F76" w14:textId="1D2FADD4" w:rsidR="00246FE4" w:rsidRPr="0076378E" w:rsidRDefault="00246FE4" w:rsidP="00763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67349" w14:textId="77777777" w:rsidR="00631001" w:rsidRDefault="00631001" w:rsidP="00246FE4">
      <w:pPr>
        <w:spacing w:after="0" w:line="240" w:lineRule="auto"/>
      </w:pPr>
      <w:r>
        <w:separator/>
      </w:r>
    </w:p>
  </w:footnote>
  <w:footnote w:type="continuationSeparator" w:id="0">
    <w:p w14:paraId="2ABE6510" w14:textId="77777777" w:rsidR="00631001" w:rsidRDefault="00631001" w:rsidP="0024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E1611"/>
    <w:multiLevelType w:val="hybridMultilevel"/>
    <w:tmpl w:val="73AE424A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2FEE015C"/>
    <w:multiLevelType w:val="hybridMultilevel"/>
    <w:tmpl w:val="A038F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6580"/>
    <w:multiLevelType w:val="hybridMultilevel"/>
    <w:tmpl w:val="091CDB8C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3353D4D7"/>
    <w:multiLevelType w:val="hybridMultilevel"/>
    <w:tmpl w:val="DF4C14BC"/>
    <w:lvl w:ilvl="0" w:tplc="FFFFFFFF">
      <w:start w:val="1"/>
      <w:numFmt w:val="ideographDigital"/>
      <w:lvlText w:val=""/>
      <w:lvlJc w:val="left"/>
    </w:lvl>
    <w:lvl w:ilvl="1" w:tplc="04150015">
      <w:start w:val="1"/>
      <w:numFmt w:val="upp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0E25572"/>
    <w:multiLevelType w:val="hybridMultilevel"/>
    <w:tmpl w:val="09A66BB0"/>
    <w:lvl w:ilvl="0" w:tplc="846CA8B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8170A87"/>
    <w:multiLevelType w:val="hybridMultilevel"/>
    <w:tmpl w:val="0CA2105E"/>
    <w:lvl w:ilvl="0" w:tplc="525AB918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7030A0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75C7192F"/>
    <w:multiLevelType w:val="hybridMultilevel"/>
    <w:tmpl w:val="AA0AE78A"/>
    <w:lvl w:ilvl="0" w:tplc="846CA8B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07581">
    <w:abstractNumId w:val="4"/>
  </w:num>
  <w:num w:numId="2" w16cid:durableId="657808514">
    <w:abstractNumId w:val="6"/>
  </w:num>
  <w:num w:numId="3" w16cid:durableId="958415961">
    <w:abstractNumId w:val="5"/>
  </w:num>
  <w:num w:numId="4" w16cid:durableId="1369447724">
    <w:abstractNumId w:val="2"/>
  </w:num>
  <w:num w:numId="5" w16cid:durableId="1411580465">
    <w:abstractNumId w:val="0"/>
  </w:num>
  <w:num w:numId="6" w16cid:durableId="758335657">
    <w:abstractNumId w:val="1"/>
  </w:num>
  <w:num w:numId="7" w16cid:durableId="74726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nCCQAk2hvlWElTbxvC9qJXzIdjqldWEG+eXav2Vsy9GAUAF7YCjUXPO40k5W7XGdjKpQ06ZRYlOD0BHWZKD6zg==" w:salt="BPJtsDXqeCM4BXTVWtlq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DA"/>
    <w:rsid w:val="00003457"/>
    <w:rsid w:val="000151BF"/>
    <w:rsid w:val="0002610B"/>
    <w:rsid w:val="000335E6"/>
    <w:rsid w:val="00072058"/>
    <w:rsid w:val="00085CF1"/>
    <w:rsid w:val="00092455"/>
    <w:rsid w:val="000A0C87"/>
    <w:rsid w:val="000B6F97"/>
    <w:rsid w:val="000C292C"/>
    <w:rsid w:val="000F4BBA"/>
    <w:rsid w:val="001221F9"/>
    <w:rsid w:val="00127382"/>
    <w:rsid w:val="001335E8"/>
    <w:rsid w:val="0014262F"/>
    <w:rsid w:val="00173EDE"/>
    <w:rsid w:val="0017405A"/>
    <w:rsid w:val="001916EC"/>
    <w:rsid w:val="0019361D"/>
    <w:rsid w:val="001E3914"/>
    <w:rsid w:val="001F24A8"/>
    <w:rsid w:val="00213F6B"/>
    <w:rsid w:val="002429C8"/>
    <w:rsid w:val="00246FE4"/>
    <w:rsid w:val="00265F8D"/>
    <w:rsid w:val="002B01E2"/>
    <w:rsid w:val="002C692E"/>
    <w:rsid w:val="002F7BA7"/>
    <w:rsid w:val="00325FBB"/>
    <w:rsid w:val="00397394"/>
    <w:rsid w:val="003C3EF9"/>
    <w:rsid w:val="003C5E72"/>
    <w:rsid w:val="00400F7C"/>
    <w:rsid w:val="00414208"/>
    <w:rsid w:val="00432267"/>
    <w:rsid w:val="00486596"/>
    <w:rsid w:val="004D3994"/>
    <w:rsid w:val="0055424F"/>
    <w:rsid w:val="00562AA1"/>
    <w:rsid w:val="00571F0D"/>
    <w:rsid w:val="005A33DB"/>
    <w:rsid w:val="005A61DA"/>
    <w:rsid w:val="005A6581"/>
    <w:rsid w:val="00603FA5"/>
    <w:rsid w:val="00627D0F"/>
    <w:rsid w:val="00631001"/>
    <w:rsid w:val="006462A6"/>
    <w:rsid w:val="00657640"/>
    <w:rsid w:val="00657643"/>
    <w:rsid w:val="006E1A14"/>
    <w:rsid w:val="006F1C52"/>
    <w:rsid w:val="00726354"/>
    <w:rsid w:val="0075790A"/>
    <w:rsid w:val="0076378E"/>
    <w:rsid w:val="007651E7"/>
    <w:rsid w:val="00790839"/>
    <w:rsid w:val="007909C6"/>
    <w:rsid w:val="007E1A36"/>
    <w:rsid w:val="007E2DB6"/>
    <w:rsid w:val="008207BC"/>
    <w:rsid w:val="0086450C"/>
    <w:rsid w:val="008A3134"/>
    <w:rsid w:val="008A7DA8"/>
    <w:rsid w:val="008B48FC"/>
    <w:rsid w:val="008E1674"/>
    <w:rsid w:val="008E2DA6"/>
    <w:rsid w:val="00903E80"/>
    <w:rsid w:val="00932C5C"/>
    <w:rsid w:val="00937B21"/>
    <w:rsid w:val="00940450"/>
    <w:rsid w:val="00944CF6"/>
    <w:rsid w:val="009618DD"/>
    <w:rsid w:val="00962016"/>
    <w:rsid w:val="00994EF8"/>
    <w:rsid w:val="009B7093"/>
    <w:rsid w:val="009C218E"/>
    <w:rsid w:val="009D04B2"/>
    <w:rsid w:val="009D7EE8"/>
    <w:rsid w:val="00A06F1D"/>
    <w:rsid w:val="00A17019"/>
    <w:rsid w:val="00A40557"/>
    <w:rsid w:val="00A438CE"/>
    <w:rsid w:val="00A47245"/>
    <w:rsid w:val="00A74D57"/>
    <w:rsid w:val="00A9073B"/>
    <w:rsid w:val="00A91F81"/>
    <w:rsid w:val="00AA37A6"/>
    <w:rsid w:val="00AA6FF4"/>
    <w:rsid w:val="00AC3197"/>
    <w:rsid w:val="00AD65C3"/>
    <w:rsid w:val="00AE6487"/>
    <w:rsid w:val="00AE70A7"/>
    <w:rsid w:val="00B37C53"/>
    <w:rsid w:val="00B405C1"/>
    <w:rsid w:val="00B57203"/>
    <w:rsid w:val="00B67186"/>
    <w:rsid w:val="00BA5867"/>
    <w:rsid w:val="00BC2616"/>
    <w:rsid w:val="00BD2A40"/>
    <w:rsid w:val="00BE5C88"/>
    <w:rsid w:val="00BF7427"/>
    <w:rsid w:val="00BF757E"/>
    <w:rsid w:val="00C11BE8"/>
    <w:rsid w:val="00C64A50"/>
    <w:rsid w:val="00C90E2C"/>
    <w:rsid w:val="00CA4D46"/>
    <w:rsid w:val="00CC78F6"/>
    <w:rsid w:val="00CD1055"/>
    <w:rsid w:val="00CD166C"/>
    <w:rsid w:val="00CD478F"/>
    <w:rsid w:val="00CF7C25"/>
    <w:rsid w:val="00D20E54"/>
    <w:rsid w:val="00D25BFA"/>
    <w:rsid w:val="00D5597E"/>
    <w:rsid w:val="00D57879"/>
    <w:rsid w:val="00DB1371"/>
    <w:rsid w:val="00DB2AF4"/>
    <w:rsid w:val="00DB463A"/>
    <w:rsid w:val="00DD31A5"/>
    <w:rsid w:val="00DF3F33"/>
    <w:rsid w:val="00DF6936"/>
    <w:rsid w:val="00E627F4"/>
    <w:rsid w:val="00EF66F8"/>
    <w:rsid w:val="00F041D0"/>
    <w:rsid w:val="00F16683"/>
    <w:rsid w:val="00F35781"/>
    <w:rsid w:val="00FA4925"/>
    <w:rsid w:val="00FC43E5"/>
    <w:rsid w:val="00F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64B6"/>
  <w15:chartTrackingRefBased/>
  <w15:docId w15:val="{6AA6DA49-E29F-4F2F-A6F0-D05A53FE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78F"/>
  </w:style>
  <w:style w:type="paragraph" w:styleId="Nagwek1">
    <w:name w:val="heading 1"/>
    <w:basedOn w:val="Normalny"/>
    <w:next w:val="Normalny"/>
    <w:link w:val="Nagwek1Znak"/>
    <w:uiPriority w:val="9"/>
    <w:qFormat/>
    <w:rsid w:val="008A7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8A7DA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3F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78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87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7879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C3EF9"/>
    <w:rPr>
      <w:color w:val="808080"/>
    </w:rPr>
  </w:style>
  <w:style w:type="character" w:styleId="Odwoaniedelikatne">
    <w:name w:val="Subtle Reference"/>
    <w:basedOn w:val="Domylnaczcionkaakapitu"/>
    <w:uiPriority w:val="31"/>
    <w:qFormat/>
    <w:rsid w:val="00603FA5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2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FE4"/>
  </w:style>
  <w:style w:type="paragraph" w:styleId="Stopka">
    <w:name w:val="footer"/>
    <w:basedOn w:val="Normalny"/>
    <w:link w:val="StopkaZnak"/>
    <w:uiPriority w:val="99"/>
    <w:unhideWhenUsed/>
    <w:rsid w:val="002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ie.nazwisko@adwokatura.pl" TargetMode="External"/><Relationship Id="rId13" Type="http://schemas.openxmlformats.org/officeDocument/2006/relationships/hyperlink" Target="https://regulaminy.home.pl/polityka-prywatnosci-home-p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gulaminy.home.pl/regulamin-uslugi-poczta-email-20200529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ulaminy.home.pl/regulamin-sieci-home.pl-20240217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azy@nr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wokatura.pl/admin/wgrane_pliki/file-zal-do-uchwaly-nr-156-2024regulamin-kont-w-domenie-adwokatura-nowy-41111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blonska\Desktop\Regulamin%20kont\Formularz%20nowy%202019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23347-C08D-47D8-A34D-51CD2340254B}"/>
      </w:docPartPr>
      <w:docPartBody>
        <w:p w:rsidR="001B2C42" w:rsidRDefault="001B2C42"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BA8E76A444437CBAF083CD8F6CAF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DA406-5809-4C28-94B3-B4830A358EA1}"/>
      </w:docPartPr>
      <w:docPartBody>
        <w:p w:rsidR="00065FFC" w:rsidRDefault="005A714F" w:rsidP="005A714F">
          <w:pPr>
            <w:pStyle w:val="B5BA8E76A444437CBAF083CD8F6CAF3B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9BCCF1704D5485D9B62007C672CA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1FEC9C-1B51-448A-8E3F-0F2FEA284CD0}"/>
      </w:docPartPr>
      <w:docPartBody>
        <w:p w:rsidR="00065FFC" w:rsidRDefault="005A714F" w:rsidP="005A714F">
          <w:pPr>
            <w:pStyle w:val="A9BCCF1704D5485D9B62007C672CAAEC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C00D9D30E84B79BE7BC962B0C9C3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3CC1CE-5B78-4D79-BB75-FF2AF3FED191}"/>
      </w:docPartPr>
      <w:docPartBody>
        <w:p w:rsidR="00065FFC" w:rsidRDefault="005A714F" w:rsidP="005A714F">
          <w:pPr>
            <w:pStyle w:val="6DC00D9D30E84B79BE7BC962B0C9C332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CFABDA19314AEEA533B3BEBDD8B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D9D07E-CE79-41B0-A0CD-F6BF611B8F59}"/>
      </w:docPartPr>
      <w:docPartBody>
        <w:p w:rsidR="00065FFC" w:rsidRDefault="005A714F" w:rsidP="005A714F">
          <w:pPr>
            <w:pStyle w:val="DCCFABDA19314AEEA533B3BEBDD8BB7A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4639E40C80453D91AD4CFEFE8D37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995F48-D135-4F1F-A48C-CB134D82CB71}"/>
      </w:docPartPr>
      <w:docPartBody>
        <w:p w:rsidR="00065FFC" w:rsidRDefault="005A714F" w:rsidP="005A714F">
          <w:pPr>
            <w:pStyle w:val="744639E40C80453D91AD4CFEFE8D374A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747F82000A499E951494B05B1AB0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FB9017-E773-4D5A-9A2E-401B5625AE4E}"/>
      </w:docPartPr>
      <w:docPartBody>
        <w:p w:rsidR="00065FFC" w:rsidRDefault="005A714F" w:rsidP="005A714F">
          <w:pPr>
            <w:pStyle w:val="1A747F82000A499E951494B05B1AB00F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C27000BBFA4F3B8BB59E5317C58F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60E786-091F-4922-8D96-8FE2DE4FDE74}"/>
      </w:docPartPr>
      <w:docPartBody>
        <w:p w:rsidR="00065FFC" w:rsidRDefault="005A714F" w:rsidP="005A714F">
          <w:pPr>
            <w:pStyle w:val="5CC27000BBFA4F3B8BB59E5317C58FD4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BD7B98FE3E4ABA9729C20AD3237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4ED736-D14B-4D3A-B5F8-79C84C055DE8}"/>
      </w:docPartPr>
      <w:docPartBody>
        <w:p w:rsidR="00065FFC" w:rsidRDefault="005A714F" w:rsidP="005A714F">
          <w:pPr>
            <w:pStyle w:val="22BD7B98FE3E4ABA9729C20AD323767E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36A086F2694E638C4B637BA7B17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237DBD-2CC4-4BA2-ADAC-C18558D66B35}"/>
      </w:docPartPr>
      <w:docPartBody>
        <w:p w:rsidR="00065FFC" w:rsidRDefault="005A714F" w:rsidP="005A714F">
          <w:pPr>
            <w:pStyle w:val="4F36A086F2694E638C4B637BA7B17FF8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42"/>
    <w:rsid w:val="0000056C"/>
    <w:rsid w:val="00065FFC"/>
    <w:rsid w:val="000846BC"/>
    <w:rsid w:val="001221F9"/>
    <w:rsid w:val="00171B19"/>
    <w:rsid w:val="0019361D"/>
    <w:rsid w:val="001B2C42"/>
    <w:rsid w:val="002B513C"/>
    <w:rsid w:val="00371C1D"/>
    <w:rsid w:val="003B7646"/>
    <w:rsid w:val="00510E5F"/>
    <w:rsid w:val="005A714F"/>
    <w:rsid w:val="006D05AB"/>
    <w:rsid w:val="007935D9"/>
    <w:rsid w:val="008B48FC"/>
    <w:rsid w:val="009C218E"/>
    <w:rsid w:val="00B67186"/>
    <w:rsid w:val="00BA49B5"/>
    <w:rsid w:val="00C271CA"/>
    <w:rsid w:val="00C41CAF"/>
    <w:rsid w:val="00F041D0"/>
    <w:rsid w:val="00FA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714F"/>
    <w:rPr>
      <w:color w:val="808080"/>
    </w:rPr>
  </w:style>
  <w:style w:type="paragraph" w:customStyle="1" w:styleId="B5BA8E76A444437CBAF083CD8F6CAF3B">
    <w:name w:val="B5BA8E76A444437CBAF083CD8F6CAF3B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CCF1704D5485D9B62007C672CAAEC">
    <w:name w:val="A9BCCF1704D5485D9B62007C672CAAEC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C00D9D30E84B79BE7BC962B0C9C332">
    <w:name w:val="6DC00D9D30E84B79BE7BC962B0C9C332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CFABDA19314AEEA533B3BEBDD8BB7A">
    <w:name w:val="DCCFABDA19314AEEA533B3BEBDD8BB7A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4639E40C80453D91AD4CFEFE8D374A">
    <w:name w:val="744639E40C80453D91AD4CFEFE8D374A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47F82000A499E951494B05B1AB00F">
    <w:name w:val="1A747F82000A499E951494B05B1AB00F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C27000BBFA4F3B8BB59E5317C58FD4">
    <w:name w:val="5CC27000BBFA4F3B8BB59E5317C58FD4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D7B98FE3E4ABA9729C20AD323767E">
    <w:name w:val="22BD7B98FE3E4ABA9729C20AD323767E"/>
    <w:rsid w:val="005A71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36A086F2694E638C4B637BA7B17FF8">
    <w:name w:val="4F36A086F2694E638C4B637BA7B17FF8"/>
    <w:rsid w:val="005A71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CCCB1-C77A-48C3-8ADE-48D9EB3E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nowy 2019</Template>
  <TotalTime>3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Bazy NRA</dc:creator>
  <cp:keywords/>
  <dc:description/>
  <cp:lastModifiedBy>Łukasz Możejko</cp:lastModifiedBy>
  <cp:revision>3</cp:revision>
  <dcterms:created xsi:type="dcterms:W3CDTF">2024-08-09T10:59:00Z</dcterms:created>
  <dcterms:modified xsi:type="dcterms:W3CDTF">2024-08-09T11:04:00Z</dcterms:modified>
</cp:coreProperties>
</file>